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3789502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7440E1E3" w14:textId="77777777" w:rsidR="00C35C26" w:rsidRDefault="00C35C26">
          <w:r w:rsidRPr="00C35C26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7F4FE2A" wp14:editId="7CC7573D">
                <wp:simplePos x="0" y="0"/>
                <wp:positionH relativeFrom="column">
                  <wp:posOffset>-451484</wp:posOffset>
                </wp:positionH>
                <wp:positionV relativeFrom="paragraph">
                  <wp:posOffset>-271145</wp:posOffset>
                </wp:positionV>
                <wp:extent cx="2069984" cy="473529"/>
                <wp:effectExtent l="0" t="0" r="635" b="0"/>
                <wp:wrapNone/>
                <wp:docPr id="3" name="Gráfico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55A1A4C-A789-0946-8870-97A68135D93C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Gráfico 2">
                          <a:extLst>
                            <a:ext uri="{FF2B5EF4-FFF2-40B4-BE49-F238E27FC236}">
                              <a16:creationId xmlns:a16="http://schemas.microsoft.com/office/drawing/2014/main" id="{555A1A4C-A789-0946-8870-97A68135D93C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8">
                          <a:extLst>
                            <a:ext uri="{96DAC541-7B7A-43D3-8B79-37D633B846F1}">
                              <asvg:svgBlip xmlns:asvg="http://schemas.microsoft.com/office/drawing/2016/SVG/main" r:embed="rId9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84108" cy="476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826A737" w14:textId="77777777" w:rsidR="00C35C26" w:rsidRDefault="00C35C26">
          <w:pPr>
            <w:rPr>
              <w:b/>
              <w:bCs/>
              <w:sz w:val="20"/>
              <w:szCs w:val="2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8480" behindDoc="0" locked="0" layoutInCell="1" allowOverlap="1" wp14:anchorId="066AB207" wp14:editId="5A8991DF">
                    <wp:simplePos x="0" y="0"/>
                    <wp:positionH relativeFrom="margin">
                      <wp:posOffset>1609725</wp:posOffset>
                    </wp:positionH>
                    <wp:positionV relativeFrom="page">
                      <wp:posOffset>5730875</wp:posOffset>
                    </wp:positionV>
                    <wp:extent cx="4686300" cy="3582670"/>
                    <wp:effectExtent l="0" t="0" r="4445" b="0"/>
                    <wp:wrapSquare wrapText="bothSides"/>
                    <wp:docPr id="131" name="Cuadro de texto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35826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6EFECFA" w14:textId="77777777" w:rsidR="00C35C26" w:rsidRPr="00A20CD3" w:rsidRDefault="00000000" w:rsidP="00D11032">
                                <w:pPr>
                                  <w:pStyle w:val="TtuloPortada"/>
                                </w:pPr>
                                <w:sdt>
                                  <w:sdtPr>
                                    <w:alias w:val="Título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9C3E70">
                                      <w:t>Título</w:t>
                                    </w:r>
                                  </w:sdtContent>
                                </w:sdt>
                              </w:p>
                              <w:p w14:paraId="5D3CB1CE" w14:textId="4EEC1685" w:rsidR="00C35C26" w:rsidRPr="00C35C26" w:rsidRDefault="00C35C26" w:rsidP="00D11032">
                                <w:pPr>
                                  <w:spacing w:before="80" w:after="40"/>
                                  <w:jc w:val="right"/>
                                  <w:rPr>
                                    <w:caps/>
                                    <w:color w:val="5B9BD5" w:themeColor="accent5"/>
                                    <w:sz w:val="96"/>
                                    <w:szCs w:val="9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6AB207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31" o:spid="_x0000_s1026" type="#_x0000_t202" style="position:absolute;margin-left:126.75pt;margin-top:451.25pt;width:369pt;height:282.1pt;z-index:251668480;visibility:visible;mso-wrap-style:square;mso-width-percent:79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790;mso-height-percent: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" filled="f" stroked="f" strokeweight=".5pt">
                    <v:textbox inset="0,0,0,0">
                      <w:txbxContent>
                        <w:p w14:paraId="46EFECFA" w14:textId="77777777" w:rsidR="00C35C26" w:rsidRPr="00A20CD3" w:rsidRDefault="00000000" w:rsidP="00D11032">
                          <w:pPr>
                            <w:pStyle w:val="TtuloPortada"/>
                          </w:pPr>
                          <w:sdt>
                            <w:sdtPr>
                              <w:alias w:val="Título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9C3E70">
                                <w:t>Título</w:t>
                              </w:r>
                            </w:sdtContent>
                          </w:sdt>
                        </w:p>
                        <w:p w14:paraId="5D3CB1CE" w14:textId="4EEC1685" w:rsidR="00C35C26" w:rsidRPr="00C35C26" w:rsidRDefault="00C35C26" w:rsidP="00D11032">
                          <w:pPr>
                            <w:spacing w:before="80" w:after="40"/>
                            <w:jc w:val="right"/>
                            <w:rPr>
                              <w:caps/>
                              <w:color w:val="5B9BD5" w:themeColor="accent5"/>
                              <w:sz w:val="96"/>
                              <w:szCs w:val="96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Pr="00C35C26"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195CB53B" wp14:editId="14A14638">
                <wp:simplePos x="0" y="0"/>
                <wp:positionH relativeFrom="column">
                  <wp:posOffset>2590165</wp:posOffset>
                </wp:positionH>
                <wp:positionV relativeFrom="paragraph">
                  <wp:posOffset>2213610</wp:posOffset>
                </wp:positionV>
                <wp:extent cx="1958975" cy="1958975"/>
                <wp:effectExtent l="0" t="0" r="0" b="0"/>
                <wp:wrapNone/>
                <wp:docPr id="16" name="Imagen 15" descr="Una persona sosteniendo una laptop&#10;&#10;Descripción generada automáticamente">
                  <a:extLst xmlns:a="http://schemas.openxmlformats.org/drawingml/2006/main">
                    <a:ext uri="{FF2B5EF4-FFF2-40B4-BE49-F238E27FC236}">
                      <a16:creationId xmlns:a16="http://schemas.microsoft.com/office/drawing/2014/main" id="{A3DF46DA-2C1C-DE4B-9379-CC852C3AF8F9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Imagen 15" descr="Una persona sosteniendo una laptop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A3DF46DA-2C1C-DE4B-9379-CC852C3AF8F9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8975" cy="1958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35C26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0A0F8526" wp14:editId="1073BC21">
                <wp:simplePos x="0" y="0"/>
                <wp:positionH relativeFrom="column">
                  <wp:posOffset>1207770</wp:posOffset>
                </wp:positionH>
                <wp:positionV relativeFrom="paragraph">
                  <wp:posOffset>2575560</wp:posOffset>
                </wp:positionV>
                <wp:extent cx="1384935" cy="1391920"/>
                <wp:effectExtent l="0" t="0" r="0" b="5080"/>
                <wp:wrapNone/>
                <wp:docPr id="11" name="Gráfico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A0907601-BE30-2243-A44D-65D11AA38B20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Gráfico 10">
                          <a:extLst>
                            <a:ext uri="{FF2B5EF4-FFF2-40B4-BE49-F238E27FC236}">
                              <a16:creationId xmlns:a16="http://schemas.microsoft.com/office/drawing/2014/main" id="{A0907601-BE30-2243-A44D-65D11AA38B20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1">
                          <a:extLst>
                            <a:ext uri="{96DAC541-7B7A-43D3-8B79-37D633B846F1}">
                              <asvg:svgBlip xmlns:asvg="http://schemas.microsoft.com/office/drawing/2016/SVG/main" r:embed="rId1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4935" cy="1391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35C26"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4304EFBE" wp14:editId="2F6E16E1">
                <wp:simplePos x="0" y="0"/>
                <wp:positionH relativeFrom="column">
                  <wp:posOffset>4606290</wp:posOffset>
                </wp:positionH>
                <wp:positionV relativeFrom="paragraph">
                  <wp:posOffset>2802255</wp:posOffset>
                </wp:positionV>
                <wp:extent cx="1258570" cy="1275080"/>
                <wp:effectExtent l="0" t="0" r="0" b="0"/>
                <wp:wrapNone/>
                <wp:docPr id="13" name="Gráfico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C477EA6-C8B8-A946-9458-B6D31B3D02B5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Gráfico 12">
                          <a:extLst>
                            <a:ext uri="{FF2B5EF4-FFF2-40B4-BE49-F238E27FC236}">
                              <a16:creationId xmlns:a16="http://schemas.microsoft.com/office/drawing/2014/main" id="{DC477EA6-C8B8-A946-9458-B6D31B3D02B5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3">
                          <a:extLst>
                            <a:ext uri="{96DAC541-7B7A-43D3-8B79-37D633B846F1}">
                              <asvg:svgBlip xmlns:asvg="http://schemas.microsoft.com/office/drawing/2016/SVG/main" r:embed="rId1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8570" cy="1275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35C26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2D707AD3" wp14:editId="4F24B643">
                <wp:simplePos x="0" y="0"/>
                <wp:positionH relativeFrom="column">
                  <wp:posOffset>3954780</wp:posOffset>
                </wp:positionH>
                <wp:positionV relativeFrom="paragraph">
                  <wp:posOffset>800735</wp:posOffset>
                </wp:positionV>
                <wp:extent cx="1906270" cy="1927225"/>
                <wp:effectExtent l="0" t="0" r="0" b="3175"/>
                <wp:wrapNone/>
                <wp:docPr id="6" name="Imagen 5" descr="Una persona con cabello largo&#10;&#10;Descripción generada automáticamente">
                  <a:extLst xmlns:a="http://schemas.openxmlformats.org/drawingml/2006/main">
                    <a:ext uri="{FF2B5EF4-FFF2-40B4-BE49-F238E27FC236}">
                      <a16:creationId xmlns:a16="http://schemas.microsoft.com/office/drawing/2014/main" id="{60D75582-B73E-0C4F-B402-49EFA94F6AB4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5" descr="Una persona con cabello largo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60D75582-B73E-0C4F-B402-49EFA94F6AB4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6270" cy="192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35C26"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4E70F85D" wp14:editId="5EF4E153">
                <wp:simplePos x="0" y="0"/>
                <wp:positionH relativeFrom="column">
                  <wp:posOffset>2588442</wp:posOffset>
                </wp:positionH>
                <wp:positionV relativeFrom="paragraph">
                  <wp:posOffset>907596</wp:posOffset>
                </wp:positionV>
                <wp:extent cx="1259205" cy="1249045"/>
                <wp:effectExtent l="0" t="0" r="0" b="0"/>
                <wp:wrapNone/>
                <wp:docPr id="15" name="Gráfico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0E72AC32-9F74-3A48-BA8A-A972895348AD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Gráfico 14">
                          <a:extLst>
                            <a:ext uri="{FF2B5EF4-FFF2-40B4-BE49-F238E27FC236}">
                              <a16:creationId xmlns:a16="http://schemas.microsoft.com/office/drawing/2014/main" id="{0E72AC32-9F74-3A48-BA8A-A972895348AD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6">
                          <a:extLst>
                            <a:ext uri="{96DAC541-7B7A-43D3-8B79-37D633B846F1}">
                              <asvg:svgBlip xmlns:asvg="http://schemas.microsoft.com/office/drawing/2016/SVG/main" r:embed="rId17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9205" cy="12490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73750950" wp14:editId="6BF32BEF">
                    <wp:simplePos x="0" y="0"/>
                    <wp:positionH relativeFrom="column">
                      <wp:posOffset>3392170</wp:posOffset>
                    </wp:positionH>
                    <wp:positionV relativeFrom="paragraph">
                      <wp:posOffset>8623481</wp:posOffset>
                    </wp:positionV>
                    <wp:extent cx="2628900" cy="506095"/>
                    <wp:effectExtent l="0" t="0" r="0" b="0"/>
                    <wp:wrapNone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628900" cy="50609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B787AD5" w14:textId="5228BD3D" w:rsidR="00C35C26" w:rsidRPr="00C35C26" w:rsidRDefault="00C35C26" w:rsidP="00C35C26">
                                <w:pPr>
                                  <w:jc w:val="right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 w:rsidRPr="00C35C26"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e4you.org</w:t>
                                </w:r>
                              </w:p>
                              <w:p w14:paraId="280CE95D" w14:textId="77777777" w:rsidR="00C35C26" w:rsidRPr="00C35C26" w:rsidRDefault="00C35C26" w:rsidP="00C35C26">
                                <w:pPr>
                                  <w:jc w:val="right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73750950" id="Cuadro de texto 1" o:spid="_x0000_s1027" type="#_x0000_t202" style="position:absolute;margin-left:267.1pt;margin-top:679pt;width:207pt;height:39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" filled="f" stroked="f" strokeweight=".5pt">
                    <v:textbox>
                      <w:txbxContent>
                        <w:p w14:paraId="0B787AD5" w14:textId="5228BD3D" w:rsidR="00C35C26" w:rsidRPr="00C35C26" w:rsidRDefault="00C35C26" w:rsidP="00C35C26">
                          <w:pPr>
                            <w:jc w:val="right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C35C26"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e4you.org</w:t>
                          </w:r>
                        </w:p>
                        <w:p w14:paraId="280CE95D" w14:textId="77777777" w:rsidR="00C35C26" w:rsidRPr="00C35C26" w:rsidRDefault="00C35C26" w:rsidP="00C35C26">
                          <w:pPr>
                            <w:jc w:val="right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b/>
              <w:bCs/>
              <w:sz w:val="20"/>
              <w:szCs w:val="20"/>
            </w:rPr>
            <w:br w:type="page"/>
          </w:r>
        </w:p>
      </w:sdtContent>
    </w:sdt>
    <w:p w14:paraId="7DE9DC97" w14:textId="77777777" w:rsidR="00CB276A" w:rsidRDefault="00000000" w:rsidP="00E705A9"/>
    <w:p w14:paraId="0FC0978D" w14:textId="77777777" w:rsidR="006170C6" w:rsidRDefault="00BA04AF" w:rsidP="00F96070">
      <w:pPr>
        <w:rPr>
          <w:rFonts w:cstheme="minorHAnsi"/>
          <w:b/>
          <w:bCs/>
          <w:sz w:val="60"/>
          <w:szCs w:val="60"/>
        </w:rPr>
      </w:pPr>
      <w:r w:rsidRPr="00BA04AF">
        <w:rPr>
          <w:rFonts w:cstheme="minorHAnsi"/>
          <w:b/>
          <w:bCs/>
          <w:sz w:val="60"/>
          <w:szCs w:val="60"/>
        </w:rPr>
        <w:t>ÍNDICE</w:t>
      </w:r>
    </w:p>
    <w:p w14:paraId="6A82B817" w14:textId="77777777" w:rsidR="00F96070" w:rsidRDefault="00F96070" w:rsidP="00F96070">
      <w:pPr>
        <w:rPr>
          <w:rFonts w:cstheme="minorHAnsi"/>
          <w:b/>
          <w:bCs/>
          <w:sz w:val="60"/>
          <w:szCs w:val="60"/>
        </w:rPr>
      </w:pPr>
    </w:p>
    <w:p w14:paraId="33DD2937" w14:textId="77777777" w:rsidR="00F96070" w:rsidRDefault="00F96070">
      <w:pPr>
        <w:pStyle w:val="TDC1"/>
        <w:tabs>
          <w:tab w:val="left" w:pos="480"/>
          <w:tab w:val="right" w:leader="underscore" w:pos="8488"/>
        </w:tabs>
        <w:rPr>
          <w:rFonts w:eastAsiaTheme="minorEastAsia" w:cstheme="minorBidi"/>
          <w:b w:val="0"/>
          <w:bCs w:val="0"/>
          <w:i w:val="0"/>
          <w:iCs w:val="0"/>
          <w:noProof/>
          <w:color w:val="auto"/>
          <w:lang w:eastAsia="es-ES_tradnl"/>
        </w:rPr>
      </w:pPr>
      <w:r>
        <w:fldChar w:fldCharType="begin"/>
      </w:r>
      <w:r>
        <w:instrText xml:space="preserve"> TOC \h \z \t "Título 1;1" </w:instrText>
      </w:r>
      <w:r>
        <w:fldChar w:fldCharType="separate"/>
      </w:r>
      <w:hyperlink w:anchor="_Toc117599573" w:history="1">
        <w:r w:rsidRPr="009A7E48">
          <w:rPr>
            <w:rStyle w:val="Hipervnculo"/>
            <w:noProof/>
          </w:rPr>
          <w:t>1</w:t>
        </w:r>
        <w:r>
          <w:rPr>
            <w:rFonts w:eastAsiaTheme="minorEastAsia" w:cstheme="minorBidi"/>
            <w:b w:val="0"/>
            <w:bCs w:val="0"/>
            <w:i w:val="0"/>
            <w:iCs w:val="0"/>
            <w:noProof/>
            <w:color w:val="auto"/>
            <w:lang w:eastAsia="es-ES_tradnl"/>
          </w:rPr>
          <w:tab/>
        </w:r>
        <w:r w:rsidRPr="009A7E48">
          <w:rPr>
            <w:rStyle w:val="Hipervnculo"/>
            <w:noProof/>
          </w:rPr>
          <w:t>Título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_Toc117599573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4682FB2C" w14:textId="77777777" w:rsidR="00BA04AF" w:rsidRDefault="00F96070">
      <w:r>
        <w:fldChar w:fldCharType="end"/>
      </w:r>
      <w:r w:rsidR="00BA04AF">
        <w:br w:type="page"/>
      </w:r>
    </w:p>
    <w:p w14:paraId="29EA98CF" w14:textId="77777777" w:rsidR="00BA04AF" w:rsidRPr="00BA04AF" w:rsidRDefault="00BA04AF" w:rsidP="00BA04AF">
      <w:pPr>
        <w:pStyle w:val="Ttulo1"/>
      </w:pPr>
      <w:bookmarkStart w:id="0" w:name="_Toc117599361"/>
      <w:bookmarkStart w:id="1" w:name="_Toc117599416"/>
      <w:bookmarkStart w:id="2" w:name="_Toc117599573"/>
      <w:r>
        <w:lastRenderedPageBreak/>
        <w:t>Título</w:t>
      </w:r>
      <w:bookmarkEnd w:id="0"/>
      <w:bookmarkEnd w:id="1"/>
      <w:bookmarkEnd w:id="2"/>
    </w:p>
    <w:sectPr w:rsidR="00BA04AF" w:rsidRPr="00BA04AF" w:rsidSect="00C35C26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0" w:h="16840"/>
      <w:pgMar w:top="1417" w:right="1701" w:bottom="1417" w:left="1701" w:header="708" w:footer="3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AA64E" w14:textId="77777777" w:rsidR="00F4505D" w:rsidRDefault="00F4505D" w:rsidP="00C35C26">
      <w:r>
        <w:separator/>
      </w:r>
    </w:p>
    <w:p w14:paraId="38CAE091" w14:textId="77777777" w:rsidR="00F4505D" w:rsidRDefault="00F4505D"/>
  </w:endnote>
  <w:endnote w:type="continuationSeparator" w:id="0">
    <w:p w14:paraId="1812D4F7" w14:textId="77777777" w:rsidR="00F4505D" w:rsidRDefault="00F4505D" w:rsidP="00C35C26">
      <w:r>
        <w:continuationSeparator/>
      </w:r>
    </w:p>
    <w:p w14:paraId="2580B331" w14:textId="77777777" w:rsidR="00F4505D" w:rsidRDefault="00F450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Títulos en alf">
    <w:altName w:val="Times New Roman"/>
    <w:panose1 w:val="020206030504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(Cuerpo en alfa">
    <w:altName w:val="Times New Roman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3410" w14:textId="77777777" w:rsidR="00B41513" w:rsidRDefault="00B415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700" w:type="pct"/>
      <w:tblInd w:w="523" w:type="dxa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833"/>
      <w:gridCol w:w="855"/>
    </w:tblGrid>
    <w:tr w:rsidR="00E705A9" w:rsidRPr="00C35C26" w14:paraId="22171319" w14:textId="77777777" w:rsidTr="00FB1A47">
      <w:trPr>
        <w:trHeight w:val="167"/>
      </w:trPr>
      <w:tc>
        <w:tcPr>
          <w:tcW w:w="8833" w:type="dxa"/>
          <w:vAlign w:val="center"/>
        </w:tcPr>
        <w:p w14:paraId="1294988B" w14:textId="77777777" w:rsidR="00E705A9" w:rsidRDefault="00E705A9" w:rsidP="00E705A9">
          <w:pPr>
            <w:ind w:right="-445"/>
            <w:rPr>
              <w:caps/>
            </w:rPr>
          </w:pPr>
        </w:p>
      </w:tc>
      <w:tc>
        <w:tcPr>
          <w:tcW w:w="855" w:type="dxa"/>
          <w:shd w:val="clear" w:color="auto" w:fill="000000" w:themeFill="text1"/>
          <w:vAlign w:val="center"/>
        </w:tcPr>
        <w:p w14:paraId="69ACB7E1" w14:textId="77777777" w:rsidR="00E705A9" w:rsidRPr="00C35C26" w:rsidRDefault="00E705A9" w:rsidP="00E705A9">
          <w:pPr>
            <w:jc w:val="center"/>
            <w:rPr>
              <w:color w:val="FFFFFF" w:themeColor="background1"/>
              <w:sz w:val="20"/>
              <w:szCs w:val="20"/>
            </w:rPr>
          </w:pPr>
          <w:r w:rsidRPr="00C35C26">
            <w:rPr>
              <w:color w:val="FFFFFF" w:themeColor="background1"/>
              <w:sz w:val="20"/>
              <w:szCs w:val="20"/>
            </w:rPr>
            <w:fldChar w:fldCharType="begin"/>
          </w:r>
          <w:r w:rsidRPr="00C35C26">
            <w:rPr>
              <w:color w:val="FFFFFF" w:themeColor="background1"/>
              <w:sz w:val="20"/>
              <w:szCs w:val="20"/>
            </w:rPr>
            <w:instrText>PAGE   \* MERGEFORMAT</w:instrText>
          </w:r>
          <w:r w:rsidRPr="00C35C26">
            <w:rPr>
              <w:color w:val="FFFFFF" w:themeColor="background1"/>
              <w:sz w:val="20"/>
              <w:szCs w:val="20"/>
            </w:rPr>
            <w:fldChar w:fldCharType="separate"/>
          </w:r>
          <w:r w:rsidRPr="00C35C26">
            <w:rPr>
              <w:color w:val="FFFFFF" w:themeColor="background1"/>
              <w:sz w:val="20"/>
              <w:szCs w:val="20"/>
            </w:rPr>
            <w:t>2</w:t>
          </w:r>
          <w:r w:rsidRPr="00C35C26">
            <w:rPr>
              <w:color w:val="FFFFFF" w:themeColor="background1"/>
              <w:sz w:val="20"/>
              <w:szCs w:val="20"/>
            </w:rPr>
            <w:fldChar w:fldCharType="end"/>
          </w:r>
        </w:p>
      </w:tc>
    </w:tr>
  </w:tbl>
  <w:p w14:paraId="6A44702F" w14:textId="77777777" w:rsidR="00C35C26" w:rsidRDefault="00BA04AF"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2ECC3924" wp14:editId="6BB8D87E">
              <wp:simplePos x="0" y="0"/>
              <wp:positionH relativeFrom="page">
                <wp:posOffset>968563</wp:posOffset>
              </wp:positionH>
              <wp:positionV relativeFrom="bottomMargin">
                <wp:posOffset>47866</wp:posOffset>
              </wp:positionV>
              <wp:extent cx="5934075" cy="276860"/>
              <wp:effectExtent l="0" t="0" r="0" b="0"/>
              <wp:wrapNone/>
              <wp:docPr id="164" name="Grupo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34075" cy="276860"/>
                        <a:chOff x="300936" y="9525"/>
                        <a:chExt cx="5934270" cy="276965"/>
                      </a:xfrm>
                    </wpg:grpSpPr>
                    <wps:wsp>
                      <wps:cNvPr id="165" name="Rectángulo 165"/>
                      <wps:cNvSpPr/>
                      <wps:spPr>
                        <a:xfrm>
                          <a:off x="450542" y="9525"/>
                          <a:ext cx="57150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Cuadro de texto 166"/>
                      <wps:cNvSpPr txBox="1"/>
                      <wps:spPr>
                        <a:xfrm>
                          <a:off x="300936" y="33760"/>
                          <a:ext cx="593427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AB39A" w14:textId="77777777" w:rsidR="00E705A9" w:rsidRPr="00E705A9" w:rsidRDefault="00000000">
                            <w:pPr>
                              <w:jc w:val="righ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sdt>
                              <w:sdtPr>
                                <w:rPr>
                                  <w:caps/>
                                  <w:sz w:val="20"/>
                                  <w:szCs w:val="20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alias w:val="Título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9C3E70">
                                  <w:rPr>
                                    <w:caps/>
                                    <w:sz w:val="20"/>
                                    <w:szCs w:val="20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Título</w:t>
                                </w:r>
                              </w:sdtContent>
                            </w:sdt>
                            <w:r w:rsidR="00E705A9" w:rsidRPr="00E705A9">
                              <w:rPr>
                                <w:caps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ECC3924" id="Grupo 164" o:spid="_x0000_s1028" style="position:absolute;margin-left:76.25pt;margin-top:3.75pt;width:467.25pt;height:21.8pt;z-index:251664384;mso-position-horizontal-relative:page;mso-position-vertical-relative:bottom-margin-area;mso-width-relative:margin;mso-height-relative:margin" coordorigin="3009,95" coordsize="59342,27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">
              <v:rect id="Rectángulo 165" o:spid="_x0000_s1029" style="position:absolute;left:4505;top:95;width:57150;height:27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&#13;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66" o:spid="_x0000_s1030" type="#_x0000_t202" style="position:absolute;left:3009;top:337;width:59343;height:252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" filled="f" stroked="f" strokeweight=".5pt">
                <v:textbox style="mso-fit-shape-to-text:t" inset="0,,0">
                  <w:txbxContent>
                    <w:p w14:paraId="394AB39A" w14:textId="77777777" w:rsidR="00E705A9" w:rsidRPr="00E705A9" w:rsidRDefault="00000000">
                      <w:pPr>
                        <w:jc w:val="righ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sdt>
                        <w:sdtPr>
                          <w:rPr>
                            <w:caps/>
                            <w:sz w:val="20"/>
                            <w:szCs w:val="20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alias w:val="Título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 w:rsidR="009C3E70">
                            <w:rPr>
                              <w:caps/>
                              <w:sz w:val="20"/>
                              <w:szCs w:val="20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Título</w:t>
                          </w:r>
                        </w:sdtContent>
                      </w:sdt>
                      <w:r w:rsidR="00E705A9" w:rsidRPr="00E705A9">
                        <w:rPr>
                          <w:caps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 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 w:rsidR="00E705A9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563F61" wp14:editId="60CA2B67">
              <wp:simplePos x="0" y="0"/>
              <wp:positionH relativeFrom="column">
                <wp:posOffset>-1088017</wp:posOffset>
              </wp:positionH>
              <wp:positionV relativeFrom="paragraph">
                <wp:posOffset>-332236</wp:posOffset>
              </wp:positionV>
              <wp:extent cx="8069602" cy="0"/>
              <wp:effectExtent l="0" t="0" r="7620" b="12700"/>
              <wp:wrapNone/>
              <wp:docPr id="8" name="Conector rec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069602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A85C89E" id="Conector recto 8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5.65pt,-26.15pt" to="549.75pt,-26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" strokecolor="black [3213]" strokeweight=".5pt">
              <v:stroke joinstyle="miter"/>
            </v:line>
          </w:pict>
        </mc:Fallback>
      </mc:AlternateContent>
    </w:r>
  </w:p>
  <w:p w14:paraId="5E90AD90" w14:textId="77777777" w:rsidR="00191362" w:rsidRDefault="0019136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28FE2" w14:textId="77777777" w:rsidR="00B41513" w:rsidRDefault="00B415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AC47E" w14:textId="77777777" w:rsidR="00F4505D" w:rsidRDefault="00F4505D" w:rsidP="00C35C26">
      <w:r>
        <w:separator/>
      </w:r>
    </w:p>
    <w:p w14:paraId="7DC0F7A0" w14:textId="77777777" w:rsidR="00F4505D" w:rsidRDefault="00F4505D"/>
  </w:footnote>
  <w:footnote w:type="continuationSeparator" w:id="0">
    <w:p w14:paraId="71C8DA84" w14:textId="77777777" w:rsidR="00F4505D" w:rsidRDefault="00F4505D" w:rsidP="00C35C26">
      <w:r>
        <w:continuationSeparator/>
      </w:r>
    </w:p>
    <w:p w14:paraId="4173F74F" w14:textId="77777777" w:rsidR="00F4505D" w:rsidRDefault="00F450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61A70" w14:textId="77777777" w:rsidR="00B41513" w:rsidRDefault="00B4151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0A28F" w14:textId="77777777" w:rsidR="00C35C26" w:rsidRPr="00C35C26" w:rsidRDefault="00BA04AF" w:rsidP="00C35C26">
    <w:pPr>
      <w:ind w:left="-851" w:hanging="142"/>
      <w:rPr>
        <w:b/>
        <w:bCs/>
        <w:sz w:val="20"/>
        <w:szCs w:val="20"/>
      </w:rPr>
    </w:pPr>
    <w:r>
      <w:rPr>
        <w:b/>
        <w:bCs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2D27850B" wp14:editId="6027B4F6">
          <wp:simplePos x="0" y="0"/>
          <wp:positionH relativeFrom="margin">
            <wp:posOffset>5548630</wp:posOffset>
          </wp:positionH>
          <wp:positionV relativeFrom="margin">
            <wp:posOffset>-943610</wp:posOffset>
          </wp:positionV>
          <wp:extent cx="575945" cy="412750"/>
          <wp:effectExtent l="0" t="0" r="0" b="6350"/>
          <wp:wrapSquare wrapText="bothSides"/>
          <wp:docPr id="5" name="Imagen 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" cy="412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6E562385" wp14:editId="799DA391">
          <wp:simplePos x="0" y="0"/>
          <wp:positionH relativeFrom="margin">
            <wp:posOffset>4262120</wp:posOffset>
          </wp:positionH>
          <wp:positionV relativeFrom="margin">
            <wp:posOffset>-927100</wp:posOffset>
          </wp:positionV>
          <wp:extent cx="1100455" cy="377190"/>
          <wp:effectExtent l="0" t="0" r="4445" b="0"/>
          <wp:wrapSquare wrapText="bothSides"/>
          <wp:docPr id="7" name="Gráfico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ráfico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0455" cy="377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E705A9" w:rsidRPr="00C35C26"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2F98F46D" wp14:editId="19E5D217">
          <wp:simplePos x="0" y="0"/>
          <wp:positionH relativeFrom="column">
            <wp:posOffset>-734060</wp:posOffset>
          </wp:positionH>
          <wp:positionV relativeFrom="paragraph">
            <wp:posOffset>-162560</wp:posOffset>
          </wp:positionV>
          <wp:extent cx="1198485" cy="274165"/>
          <wp:effectExtent l="0" t="0" r="0" b="5715"/>
          <wp:wrapNone/>
          <wp:docPr id="2" name="Gráfico 2">
            <a:extLst xmlns:a="http://schemas.openxmlformats.org/drawingml/2006/main">
              <a:ext uri="{FF2B5EF4-FFF2-40B4-BE49-F238E27FC236}">
                <a16:creationId xmlns:a16="http://schemas.microsoft.com/office/drawing/2014/main" id="{555A1A4C-A789-0946-8870-97A68135D93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áfico 2">
                    <a:extLst>
                      <a:ext uri="{FF2B5EF4-FFF2-40B4-BE49-F238E27FC236}">
                        <a16:creationId xmlns:a16="http://schemas.microsoft.com/office/drawing/2014/main" id="{555A1A4C-A789-0946-8870-97A68135D93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96DAC541-7B7A-43D3-8B79-37D633B846F1}">
                        <asvg:svgBlip xmlns:asvg="http://schemas.microsoft.com/office/drawing/2016/SVG/main" r:embed="rId5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485" cy="274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C940F6" w14:textId="77777777" w:rsidR="00C35C26" w:rsidRDefault="00C35C26"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B983B0" wp14:editId="07FDCDC8">
              <wp:simplePos x="0" y="0"/>
              <wp:positionH relativeFrom="column">
                <wp:posOffset>-818878</wp:posOffset>
              </wp:positionH>
              <wp:positionV relativeFrom="paragraph">
                <wp:posOffset>171087</wp:posOffset>
              </wp:positionV>
              <wp:extent cx="7021286" cy="0"/>
              <wp:effectExtent l="0" t="0" r="14605" b="1270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21286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B295B6F" id="Conector recto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4.5pt,13.45pt" to="488.35pt,13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" strokecolor="black [3213]" strokeweight=".5pt">
              <v:stroke joinstyle="miter"/>
            </v:line>
          </w:pict>
        </mc:Fallback>
      </mc:AlternateContent>
    </w:r>
  </w:p>
  <w:p w14:paraId="78CDDE54" w14:textId="77777777" w:rsidR="00C35C26" w:rsidRDefault="00C35C26"/>
  <w:p w14:paraId="0CD728DE" w14:textId="77777777" w:rsidR="00191362" w:rsidRDefault="0019136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E50A1" w14:textId="77777777" w:rsidR="00B41513" w:rsidRDefault="00B415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71475"/>
    <w:multiLevelType w:val="multilevel"/>
    <w:tmpl w:val="E7E4C4BC"/>
    <w:lvl w:ilvl="0">
      <w:start w:val="1"/>
      <w:numFmt w:val="decimal"/>
      <w:pStyle w:val="Ttulo1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1035F84"/>
    <w:multiLevelType w:val="multilevel"/>
    <w:tmpl w:val="17C2F5AC"/>
    <w:styleLink w:val="Listaactual1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D634747"/>
    <w:multiLevelType w:val="multilevel"/>
    <w:tmpl w:val="17C2F5AC"/>
    <w:styleLink w:val="Listaactual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70023160">
    <w:abstractNumId w:val="0"/>
  </w:num>
  <w:num w:numId="2" w16cid:durableId="589461384">
    <w:abstractNumId w:val="1"/>
  </w:num>
  <w:num w:numId="3" w16cid:durableId="11408074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032"/>
    <w:rsid w:val="0000395A"/>
    <w:rsid w:val="00182EB8"/>
    <w:rsid w:val="00191362"/>
    <w:rsid w:val="0020297C"/>
    <w:rsid w:val="00382B46"/>
    <w:rsid w:val="003B1EDA"/>
    <w:rsid w:val="004E6CD4"/>
    <w:rsid w:val="006170C6"/>
    <w:rsid w:val="00692BC2"/>
    <w:rsid w:val="00695A00"/>
    <w:rsid w:val="006C0521"/>
    <w:rsid w:val="00873245"/>
    <w:rsid w:val="0095687B"/>
    <w:rsid w:val="00992411"/>
    <w:rsid w:val="009C3E70"/>
    <w:rsid w:val="00A20CD3"/>
    <w:rsid w:val="00B030D7"/>
    <w:rsid w:val="00B41513"/>
    <w:rsid w:val="00BA04AF"/>
    <w:rsid w:val="00C35C26"/>
    <w:rsid w:val="00CE4AF0"/>
    <w:rsid w:val="00D11032"/>
    <w:rsid w:val="00D811C3"/>
    <w:rsid w:val="00E705A9"/>
    <w:rsid w:val="00F24CB5"/>
    <w:rsid w:val="00F4505D"/>
    <w:rsid w:val="00F9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40F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5A9"/>
    <w:rPr>
      <w:color w:val="000000" w:themeColor="text1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F96070"/>
    <w:pPr>
      <w:keepNext/>
      <w:keepLines/>
      <w:numPr>
        <w:numId w:val="1"/>
      </w:numPr>
      <w:spacing w:before="240"/>
      <w:outlineLvl w:val="0"/>
    </w:pPr>
    <w:rPr>
      <w:rFonts w:eastAsiaTheme="majorEastAsia" w:cs="Times New Roman (Títulos en alf"/>
      <w:b/>
      <w:caps/>
      <w:color w:val="03C0FF"/>
      <w:sz w:val="32"/>
      <w:szCs w:val="32"/>
      <w:u w:val="single"/>
    </w:rPr>
  </w:style>
  <w:style w:type="paragraph" w:styleId="Ttulo2">
    <w:name w:val="heading 2"/>
    <w:basedOn w:val="Normal"/>
    <w:next w:val="Normal"/>
    <w:link w:val="Ttulo2Car"/>
    <w:autoRedefine/>
    <w:uiPriority w:val="9"/>
    <w:semiHidden/>
    <w:unhideWhenUsed/>
    <w:qFormat/>
    <w:rsid w:val="00E705A9"/>
    <w:pPr>
      <w:keepNext/>
      <w:keepLines/>
      <w:spacing w:before="40"/>
      <w:outlineLvl w:val="1"/>
    </w:pPr>
    <w:rPr>
      <w:rFonts w:eastAsiaTheme="majorEastAsia" w:cstheme="majorBidi"/>
      <w:b/>
      <w:color w:val="03C0F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05A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82EB8"/>
    <w:rPr>
      <w:rFonts w:eastAsiaTheme="minorEastAsi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rsid w:val="00E705A9"/>
    <w:pPr>
      <w:numPr>
        <w:numId w:val="0"/>
      </w:numPr>
      <w:spacing w:before="480" w:line="276" w:lineRule="auto"/>
      <w:outlineLvl w:val="9"/>
    </w:pPr>
    <w:rPr>
      <w:rFonts w:asciiTheme="majorHAnsi" w:hAnsiTheme="majorHAnsi" w:cstheme="majorBidi"/>
      <w:bCs/>
      <w:caps w:val="0"/>
      <w:color w:val="2F5496" w:themeColor="accent1" w:themeShade="BF"/>
      <w:sz w:val="28"/>
      <w:szCs w:val="28"/>
      <w:lang w:eastAsia="es-ES_tradnl"/>
    </w:rPr>
  </w:style>
  <w:style w:type="paragraph" w:styleId="TDC1">
    <w:name w:val="toc 1"/>
    <w:basedOn w:val="Normal"/>
    <w:next w:val="Normal"/>
    <w:autoRedefine/>
    <w:uiPriority w:val="39"/>
    <w:unhideWhenUsed/>
    <w:rsid w:val="00E705A9"/>
    <w:pPr>
      <w:spacing w:before="120"/>
    </w:pPr>
    <w:rPr>
      <w:rFonts w:cstheme="minorHAnsi"/>
      <w:b/>
      <w:bCs/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F96070"/>
    <w:rPr>
      <w:rFonts w:eastAsiaTheme="majorEastAsia" w:cs="Times New Roman (Títulos en alf"/>
      <w:b/>
      <w:caps/>
      <w:color w:val="03C0FF"/>
      <w:sz w:val="32"/>
      <w:szCs w:val="32"/>
      <w:u w:val="single"/>
    </w:rPr>
  </w:style>
  <w:style w:type="paragraph" w:styleId="TDC2">
    <w:name w:val="toc 2"/>
    <w:basedOn w:val="Normal"/>
    <w:next w:val="Normal"/>
    <w:autoRedefine/>
    <w:uiPriority w:val="39"/>
    <w:unhideWhenUsed/>
    <w:rsid w:val="00E705A9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E705A9"/>
    <w:pPr>
      <w:ind w:left="480"/>
    </w:pPr>
    <w:rPr>
      <w:rFonts w:cstheme="minorHAnsi"/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E705A9"/>
    <w:pPr>
      <w:ind w:left="720"/>
    </w:pPr>
    <w:rPr>
      <w:rFonts w:cs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unhideWhenUsed/>
    <w:rsid w:val="00E705A9"/>
    <w:pPr>
      <w:ind w:left="960"/>
    </w:pPr>
    <w:rPr>
      <w:rFonts w:cstheme="minorHAnsi"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05A9"/>
    <w:rPr>
      <w:rFonts w:eastAsiaTheme="majorEastAsia" w:cstheme="majorBidi"/>
      <w:b/>
      <w:color w:val="03C0FF"/>
      <w:sz w:val="26"/>
      <w:szCs w:val="26"/>
    </w:rPr>
  </w:style>
  <w:style w:type="paragraph" w:styleId="TDC6">
    <w:name w:val="toc 6"/>
    <w:basedOn w:val="Normal"/>
    <w:next w:val="Normal"/>
    <w:autoRedefine/>
    <w:uiPriority w:val="39"/>
    <w:unhideWhenUsed/>
    <w:rsid w:val="00E705A9"/>
    <w:pPr>
      <w:ind w:left="1200"/>
    </w:pPr>
    <w:rPr>
      <w:rFonts w:cstheme="minorHAnsi"/>
      <w:sz w:val="20"/>
      <w:szCs w:val="20"/>
    </w:rPr>
  </w:style>
  <w:style w:type="paragraph" w:customStyle="1" w:styleId="TtuloPortada">
    <w:name w:val="Título Portada"/>
    <w:basedOn w:val="Normal"/>
    <w:autoRedefine/>
    <w:qFormat/>
    <w:rsid w:val="00A20CD3"/>
    <w:pPr>
      <w:spacing w:before="40" w:after="560" w:line="216" w:lineRule="auto"/>
      <w:jc w:val="right"/>
    </w:pPr>
    <w:rPr>
      <w:rFonts w:eastAsiaTheme="minorEastAsia" w:cs="Times New Roman (Cuerpo en alfa"/>
      <w:b/>
      <w:caps/>
      <w:sz w:val="96"/>
      <w:szCs w:val="96"/>
      <w:lang w:val="en-US" w:eastAsia="zh-CN"/>
    </w:rPr>
  </w:style>
  <w:style w:type="paragraph" w:styleId="TDC7">
    <w:name w:val="toc 7"/>
    <w:basedOn w:val="Normal"/>
    <w:next w:val="Normal"/>
    <w:autoRedefine/>
    <w:uiPriority w:val="39"/>
    <w:unhideWhenUsed/>
    <w:rsid w:val="00E705A9"/>
    <w:pPr>
      <w:ind w:left="1440"/>
    </w:pPr>
    <w:rPr>
      <w:rFonts w:cs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unhideWhenUsed/>
    <w:rsid w:val="00E705A9"/>
    <w:pPr>
      <w:ind w:left="1680"/>
    </w:pPr>
    <w:rPr>
      <w:rFonts w:cs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unhideWhenUsed/>
    <w:rsid w:val="00E705A9"/>
    <w:pPr>
      <w:ind w:left="1920"/>
    </w:pPr>
    <w:rPr>
      <w:rFonts w:cstheme="minorHAnsi"/>
      <w:sz w:val="20"/>
      <w:szCs w:val="20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05A9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Ttulo20">
    <w:name w:val="Título2"/>
    <w:basedOn w:val="Ttulo1"/>
    <w:autoRedefine/>
    <w:rsid w:val="006170C6"/>
    <w:pPr>
      <w:numPr>
        <w:numId w:val="0"/>
      </w:numPr>
      <w:ind w:left="720" w:hanging="720"/>
    </w:pPr>
    <w:rPr>
      <w:caps w:val="0"/>
      <w:sz w:val="24"/>
    </w:rPr>
  </w:style>
  <w:style w:type="paragraph" w:customStyle="1" w:styleId="ttulo21">
    <w:name w:val="título 2"/>
    <w:basedOn w:val="Ttulo1"/>
    <w:next w:val="Ttulo1"/>
    <w:autoRedefine/>
    <w:qFormat/>
    <w:rsid w:val="00F96070"/>
    <w:pPr>
      <w:numPr>
        <w:numId w:val="0"/>
      </w:numPr>
    </w:pPr>
    <w:rPr>
      <w:caps w:val="0"/>
      <w:sz w:val="28"/>
    </w:rPr>
  </w:style>
  <w:style w:type="paragraph" w:customStyle="1" w:styleId="ndice">
    <w:name w:val="índice"/>
    <w:basedOn w:val="Normal"/>
    <w:qFormat/>
    <w:rsid w:val="00BA04AF"/>
    <w:rPr>
      <w:rFonts w:cstheme="minorHAnsi"/>
      <w:b/>
      <w:bCs/>
      <w:sz w:val="60"/>
      <w:szCs w:val="60"/>
    </w:rPr>
  </w:style>
  <w:style w:type="paragraph" w:styleId="Ttulo">
    <w:name w:val="Title"/>
    <w:basedOn w:val="Normal"/>
    <w:next w:val="Normal"/>
    <w:link w:val="TtuloCar"/>
    <w:uiPriority w:val="10"/>
    <w:rsid w:val="006170C6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170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Referenciaintensa">
    <w:name w:val="Intense Reference"/>
    <w:basedOn w:val="Fuentedeprrafopredeter"/>
    <w:uiPriority w:val="32"/>
    <w:rsid w:val="006170C6"/>
    <w:rPr>
      <w:b/>
      <w:bCs/>
      <w:smallCaps/>
      <w:color w:val="4472C4" w:themeColor="accent1"/>
      <w:spacing w:val="5"/>
    </w:rPr>
  </w:style>
  <w:style w:type="character" w:styleId="nfasissutil">
    <w:name w:val="Subtle Emphasis"/>
    <w:basedOn w:val="Fuentedeprrafopredeter"/>
    <w:uiPriority w:val="19"/>
    <w:rsid w:val="006170C6"/>
    <w:rPr>
      <w:i/>
      <w:iCs/>
      <w:color w:val="404040" w:themeColor="text1" w:themeTint="BF"/>
    </w:rPr>
  </w:style>
  <w:style w:type="paragraph" w:styleId="Encabezado">
    <w:name w:val="header"/>
    <w:basedOn w:val="Normal"/>
    <w:link w:val="EncabezadoCar"/>
    <w:uiPriority w:val="99"/>
    <w:unhideWhenUsed/>
    <w:rsid w:val="00BA04A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04AF"/>
    <w:rPr>
      <w:color w:val="000000" w:themeColor="text1"/>
    </w:rPr>
  </w:style>
  <w:style w:type="paragraph" w:styleId="Piedepgina">
    <w:name w:val="footer"/>
    <w:basedOn w:val="Normal"/>
    <w:link w:val="PiedepginaCar"/>
    <w:uiPriority w:val="99"/>
    <w:unhideWhenUsed/>
    <w:rsid w:val="00BA04A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04AF"/>
    <w:rPr>
      <w:color w:val="000000" w:themeColor="text1"/>
    </w:rPr>
  </w:style>
  <w:style w:type="character" w:styleId="Hipervnculo">
    <w:name w:val="Hyperlink"/>
    <w:basedOn w:val="Fuentedeprrafopredeter"/>
    <w:uiPriority w:val="99"/>
    <w:unhideWhenUsed/>
    <w:rsid w:val="00BA04AF"/>
    <w:rPr>
      <w:color w:val="0563C1" w:themeColor="hyperlink"/>
      <w:u w:val="single"/>
    </w:rPr>
  </w:style>
  <w:style w:type="numbering" w:customStyle="1" w:styleId="Listaactual1">
    <w:name w:val="Lista actual1"/>
    <w:uiPriority w:val="99"/>
    <w:rsid w:val="00BA04AF"/>
    <w:pPr>
      <w:numPr>
        <w:numId w:val="2"/>
      </w:numPr>
    </w:pPr>
  </w:style>
  <w:style w:type="numbering" w:customStyle="1" w:styleId="Listaactual2">
    <w:name w:val="Lista actual2"/>
    <w:uiPriority w:val="99"/>
    <w:rsid w:val="00BA04AF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sv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image" Target="media/image7.svg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3.svg"/><Relationship Id="rId2" Type="http://schemas.openxmlformats.org/officeDocument/2006/relationships/image" Target="media/image12.png"/><Relationship Id="rId1" Type="http://schemas.openxmlformats.org/officeDocument/2006/relationships/image" Target="media/image11.png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79CBD90-04F4-2D49-B2DE-CA815D833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e4you_temario_plantilla.dotx</Template>
  <TotalTime>1</TotalTime>
  <Pages>3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</dc:title>
  <dc:subject/>
  <dc:creator>Microsoft Office User</dc:creator>
  <cp:keywords/>
  <dc:description/>
  <cp:lastModifiedBy>Bea Bellido</cp:lastModifiedBy>
  <cp:revision>1</cp:revision>
  <dcterms:created xsi:type="dcterms:W3CDTF">2022-10-27T07:12:00Z</dcterms:created>
  <dcterms:modified xsi:type="dcterms:W3CDTF">2022-10-27T07:13:00Z</dcterms:modified>
</cp:coreProperties>
</file>